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69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657"/>
        <w:gridCol w:w="233"/>
        <w:gridCol w:w="5760"/>
        <w:gridCol w:w="1883"/>
        <w:gridCol w:w="1234"/>
      </w:tblGrid>
      <w:tr w:rsidR="002C2A60" w:rsidRPr="005854DB" w14:paraId="267BA1E2" w14:textId="77777777" w:rsidTr="0054513F">
        <w:trPr>
          <w:trHeight w:val="999"/>
        </w:trPr>
        <w:tc>
          <w:tcPr>
            <w:tcW w:w="10767" w:type="dxa"/>
            <w:gridSpan w:val="5"/>
            <w:vAlign w:val="center"/>
          </w:tcPr>
          <w:p w14:paraId="674A3FBA" w14:textId="4E71FB9B" w:rsidR="002C2A60" w:rsidRPr="005854DB" w:rsidRDefault="00F0085E" w:rsidP="00C948D3">
            <w:pPr>
              <w:pStyle w:val="Title"/>
            </w:pPr>
            <w:r>
              <w:rPr>
                <w:noProof/>
                <w:color w:val="0070C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0C203812" wp14:editId="6C3B74CD">
                  <wp:simplePos x="0" y="0"/>
                  <wp:positionH relativeFrom="column">
                    <wp:posOffset>-492125</wp:posOffset>
                  </wp:positionH>
                  <wp:positionV relativeFrom="paragraph">
                    <wp:posOffset>-532130</wp:posOffset>
                  </wp:positionV>
                  <wp:extent cx="853440" cy="1316355"/>
                  <wp:effectExtent l="57150" t="95250" r="60960" b="93345"/>
                  <wp:wrapNone/>
                  <wp:docPr id="5" name="Picture 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3163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color w:val="FCF4EC" w:themeColor="accent1" w:themeTint="33"/>
                </w:rPr>
                <w:alias w:val="Title"/>
                <w:tag w:val=""/>
                <w:id w:val="2016188051"/>
                <w:placeholder>
                  <w:docPart w:val="32779126ED884B2A91E703048B9A2332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Content>
                <w:r w:rsidR="00B3063C">
                  <w:rPr>
                    <w:color w:val="FCF4EC" w:themeColor="accent1" w:themeTint="33"/>
                  </w:rPr>
                  <w:t xml:space="preserve">Statewide </w:t>
                </w:r>
                <w:r w:rsidR="00DD2707">
                  <w:rPr>
                    <w:color w:val="FCF4EC" w:themeColor="accent1" w:themeTint="33"/>
                  </w:rPr>
                  <w:t>F</w:t>
                </w:r>
                <w:r w:rsidR="00B3063C">
                  <w:rPr>
                    <w:color w:val="FCF4EC" w:themeColor="accent1" w:themeTint="33"/>
                  </w:rPr>
                  <w:t>amily Council Meeting</w:t>
                </w:r>
              </w:sdtContent>
            </w:sdt>
          </w:p>
        </w:tc>
      </w:tr>
      <w:tr w:rsidR="002C2A60" w:rsidRPr="0092125E" w14:paraId="44B0691A" w14:textId="77777777" w:rsidTr="0054513F">
        <w:trPr>
          <w:trHeight w:val="124"/>
        </w:trPr>
        <w:tc>
          <w:tcPr>
            <w:tcW w:w="1657" w:type="dxa"/>
            <w:shd w:val="clear" w:color="auto" w:fill="auto"/>
          </w:tcPr>
          <w:p w14:paraId="6FFE105F" w14:textId="77777777" w:rsidR="002C2A60" w:rsidRPr="0092125E" w:rsidRDefault="002C2A60" w:rsidP="00C948D3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7876" w:type="dxa"/>
            <w:gridSpan w:val="3"/>
            <w:shd w:val="clear" w:color="auto" w:fill="F0CDA1" w:themeFill="accent1"/>
            <w:vAlign w:val="center"/>
          </w:tcPr>
          <w:p w14:paraId="00C71256" w14:textId="77777777" w:rsidR="002C2A60" w:rsidRPr="0092125E" w:rsidRDefault="002C2A60" w:rsidP="00C948D3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234" w:type="dxa"/>
            <w:shd w:val="clear" w:color="auto" w:fill="auto"/>
          </w:tcPr>
          <w:p w14:paraId="7017309A" w14:textId="77777777" w:rsidR="002C2A60" w:rsidRPr="0092125E" w:rsidRDefault="002C2A60" w:rsidP="00C948D3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2C2A60" w:rsidRPr="005854DB" w14:paraId="6CC5B643" w14:textId="77777777" w:rsidTr="0054513F">
        <w:trPr>
          <w:trHeight w:val="1156"/>
        </w:trPr>
        <w:tc>
          <w:tcPr>
            <w:tcW w:w="10767" w:type="dxa"/>
            <w:gridSpan w:val="5"/>
            <w:shd w:val="clear" w:color="auto" w:fill="auto"/>
          </w:tcPr>
          <w:p w14:paraId="2D431BDF" w14:textId="71350B28" w:rsidR="00B616B2" w:rsidRDefault="002C2A60" w:rsidP="00F01B90">
            <w:pPr>
              <w:pStyle w:val="Subtitle"/>
              <w:jc w:val="left"/>
            </w:pPr>
            <w:r w:rsidRPr="002C2A60">
              <w:rPr>
                <w:rFonts w:ascii="Calibri" w:hAnsi="Calibri" w:cs="Calibri"/>
                <w:smallCaps/>
                <w:noProof/>
                <w:sz w:val="20"/>
                <w:szCs w:val="20"/>
              </w:rPr>
              <w:drawing>
                <wp:inline distT="0" distB="0" distL="0" distR="0" wp14:anchorId="4126372A" wp14:editId="684C536A">
                  <wp:extent cx="6010275" cy="1924050"/>
                  <wp:effectExtent l="38100" t="0" r="47625" b="0"/>
                  <wp:docPr id="2" name="Diagram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2" r:lo="rId13" r:qs="rId14" r:cs="rId15"/>
                    </a:graphicData>
                  </a:graphic>
                </wp:inline>
              </w:drawing>
            </w:r>
          </w:p>
          <w:p w14:paraId="3EBCD1B4" w14:textId="450A5DEC" w:rsidR="00A20A4C" w:rsidRPr="00B616B2" w:rsidRDefault="000818B8" w:rsidP="000818B8">
            <w:pPr>
              <w:tabs>
                <w:tab w:val="left" w:pos="5005"/>
              </w:tabs>
              <w:ind w:right="654"/>
              <w:jc w:val="center"/>
            </w:pPr>
            <w:r w:rsidRPr="000818B8">
              <w:rPr>
                <w:noProof/>
              </w:rPr>
              <w:drawing>
                <wp:inline distT="0" distB="0" distL="0" distR="0" wp14:anchorId="3A84875E" wp14:editId="4A57124C">
                  <wp:extent cx="4653429" cy="3975252"/>
                  <wp:effectExtent l="12700" t="12700" r="7620" b="12700"/>
                  <wp:docPr id="16905279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527952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3609" cy="40352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13F" w:rsidRPr="005854DB" w14:paraId="1DCDA10E" w14:textId="77777777" w:rsidTr="0054513F">
        <w:trPr>
          <w:gridBefore w:val="2"/>
          <w:gridAfter w:val="2"/>
          <w:wBefore w:w="1890" w:type="dxa"/>
          <w:wAfter w:w="3117" w:type="dxa"/>
          <w:trHeight w:val="1156"/>
        </w:trPr>
        <w:tc>
          <w:tcPr>
            <w:tcW w:w="5760" w:type="dxa"/>
            <w:shd w:val="clear" w:color="auto" w:fill="auto"/>
          </w:tcPr>
          <w:p w14:paraId="7B67A6ED" w14:textId="4CCB98D3" w:rsidR="0054513F" w:rsidRPr="0054513F" w:rsidRDefault="0054513F" w:rsidP="0054513F">
            <w:pPr>
              <w:pStyle w:val="NormalWeb"/>
              <w:jc w:val="center"/>
              <w:rPr>
                <w:rFonts w:ascii="Arial" w:hAnsi="Arial" w:cs="Arial"/>
                <w:color w:val="0A0A0A"/>
                <w:lang w:val="nl-NL"/>
              </w:rPr>
            </w:pPr>
            <w:proofErr w:type="spellStart"/>
            <w:r w:rsidRPr="0054513F">
              <w:rPr>
                <w:rStyle w:val="Strong"/>
                <w:rFonts w:ascii="Arial" w:hAnsi="Arial" w:cs="Arial"/>
                <w:color w:val="0A0A0A"/>
                <w:lang w:val="nl-NL"/>
              </w:rPr>
              <w:t>Join</w:t>
            </w:r>
            <w:proofErr w:type="spellEnd"/>
            <w:r w:rsidRPr="0054513F">
              <w:rPr>
                <w:rStyle w:val="Strong"/>
                <w:rFonts w:ascii="Arial" w:hAnsi="Arial" w:cs="Arial"/>
                <w:color w:val="0A0A0A"/>
                <w:lang w:val="nl-NL"/>
              </w:rPr>
              <w:t xml:space="preserve"> Zoom Meeting</w:t>
            </w:r>
          </w:p>
          <w:p w14:paraId="527BBEF8" w14:textId="77777777" w:rsidR="0054513F" w:rsidRPr="0054513F" w:rsidRDefault="0054513F" w:rsidP="0054513F">
            <w:pPr>
              <w:pStyle w:val="NormalWeb"/>
              <w:rPr>
                <w:rFonts w:ascii="Arial" w:hAnsi="Arial" w:cs="Arial"/>
                <w:color w:val="0A0A0A"/>
                <w:lang w:val="nl-NL"/>
              </w:rPr>
            </w:pPr>
            <w:hyperlink r:id="rId18" w:tgtFrame="_blank" w:history="1">
              <w:r w:rsidRPr="0054513F">
                <w:rPr>
                  <w:rStyle w:val="Hyperlink"/>
                  <w:rFonts w:ascii="Arial" w:hAnsi="Arial" w:cs="Arial"/>
                  <w:b/>
                  <w:bCs/>
                  <w:color w:val="1F64E5"/>
                  <w:lang w:val="nl-NL"/>
                </w:rPr>
                <w:t>https://us02web.zoom.us/j/81042484370?pwd=WmtKN3</w:t>
              </w:r>
              <w:r w:rsidRPr="0054513F">
                <w:rPr>
                  <w:rStyle w:val="Hyperlink"/>
                  <w:rFonts w:ascii="Arial" w:hAnsi="Arial" w:cs="Arial"/>
                  <w:b/>
                  <w:bCs/>
                  <w:color w:val="1F64E5"/>
                  <w:lang w:val="nl-NL"/>
                </w:rPr>
                <w:t>Z</w:t>
              </w:r>
              <w:r w:rsidRPr="0054513F">
                <w:rPr>
                  <w:rStyle w:val="Hyperlink"/>
                  <w:rFonts w:ascii="Arial" w:hAnsi="Arial" w:cs="Arial"/>
                  <w:b/>
                  <w:bCs/>
                  <w:color w:val="1F64E5"/>
                  <w:lang w:val="nl-NL"/>
                </w:rPr>
                <w:t>wSjFzNXlyczNyazc0VDJxZz09</w:t>
              </w:r>
            </w:hyperlink>
          </w:p>
          <w:p w14:paraId="4A6AA53C" w14:textId="381305A0" w:rsidR="0054513F" w:rsidRDefault="0054513F" w:rsidP="0054513F">
            <w:pPr>
              <w:pStyle w:val="NormalWeb"/>
              <w:ind w:left="1244"/>
              <w:rPr>
                <w:rFonts w:ascii="Arial" w:hAnsi="Arial" w:cs="Arial"/>
                <w:color w:val="0A0A0A"/>
              </w:rPr>
            </w:pPr>
            <w:r>
              <w:rPr>
                <w:rStyle w:val="Strong"/>
                <w:rFonts w:ascii="Arial" w:hAnsi="Arial" w:cs="Arial"/>
                <w:color w:val="0A0A0A"/>
              </w:rPr>
              <w:t>Or Call In:</w:t>
            </w:r>
            <w:r>
              <w:rPr>
                <w:rFonts w:ascii="Arial" w:hAnsi="Arial" w:cs="Arial"/>
                <w:color w:val="0A0A0A"/>
              </w:rPr>
              <w:br/>
            </w:r>
            <w:r>
              <w:rPr>
                <w:rStyle w:val="Strong"/>
                <w:rFonts w:ascii="Arial" w:hAnsi="Arial" w:cs="Arial"/>
                <w:color w:val="0A0A0A"/>
              </w:rPr>
              <w:t>Dial:</w:t>
            </w:r>
            <w:r>
              <w:rPr>
                <w:rStyle w:val="apple-converted-space"/>
                <w:rFonts w:ascii="Arial" w:hAnsi="Arial" w:cs="Arial"/>
                <w:color w:val="0A0A0A"/>
              </w:rPr>
              <w:t> </w:t>
            </w:r>
            <w:hyperlink r:id="rId19" w:tgtFrame="_blank" w:history="1">
              <w:r>
                <w:rPr>
                  <w:rStyle w:val="Hyperlink"/>
                  <w:rFonts w:ascii="Arial" w:hAnsi="Arial" w:cs="Arial"/>
                  <w:b/>
                  <w:bCs/>
                  <w:color w:val="1F64E5"/>
                </w:rPr>
                <w:t>+1 929 205 6099</w:t>
              </w:r>
            </w:hyperlink>
            <w:r>
              <w:rPr>
                <w:rFonts w:ascii="Arial" w:hAnsi="Arial" w:cs="Arial"/>
                <w:color w:val="0A0A0A"/>
              </w:rPr>
              <w:br/>
            </w:r>
            <w:r>
              <w:rPr>
                <w:rStyle w:val="Strong"/>
                <w:rFonts w:ascii="Arial" w:hAnsi="Arial" w:cs="Arial"/>
                <w:color w:val="0A0A0A"/>
              </w:rPr>
              <w:t>Meeting ID:</w:t>
            </w:r>
            <w:r>
              <w:rPr>
                <w:rStyle w:val="apple-converted-space"/>
                <w:rFonts w:ascii="Arial" w:hAnsi="Arial" w:cs="Arial"/>
                <w:b/>
                <w:bCs/>
                <w:color w:val="0A0A0A"/>
              </w:rPr>
              <w:t> </w:t>
            </w:r>
            <w:r>
              <w:rPr>
                <w:rFonts w:ascii="Arial" w:hAnsi="Arial" w:cs="Arial"/>
                <w:color w:val="0A0A0A"/>
              </w:rPr>
              <w:t>810 4248 4370</w:t>
            </w:r>
            <w:r>
              <w:rPr>
                <w:rFonts w:ascii="Arial" w:hAnsi="Arial" w:cs="Arial"/>
                <w:color w:val="0A0A0A"/>
              </w:rPr>
              <w:br/>
            </w:r>
            <w:r>
              <w:rPr>
                <w:rStyle w:val="Strong"/>
                <w:rFonts w:ascii="Arial" w:hAnsi="Arial" w:cs="Arial"/>
                <w:color w:val="0A0A0A"/>
              </w:rPr>
              <w:t>Passcode:</w:t>
            </w:r>
            <w:r>
              <w:rPr>
                <w:rStyle w:val="apple-converted-space"/>
                <w:rFonts w:ascii="Arial" w:hAnsi="Arial" w:cs="Arial"/>
                <w:b/>
                <w:bCs/>
                <w:color w:val="0A0A0A"/>
              </w:rPr>
              <w:t> </w:t>
            </w:r>
            <w:r>
              <w:rPr>
                <w:rFonts w:ascii="Arial" w:hAnsi="Arial" w:cs="Arial"/>
                <w:color w:val="0A0A0A"/>
              </w:rPr>
              <w:t>093295</w:t>
            </w:r>
          </w:p>
          <w:p w14:paraId="23F23450" w14:textId="6186AEE2" w:rsidR="00F01B90" w:rsidRPr="002C2A60" w:rsidRDefault="00F01B90" w:rsidP="000818B8">
            <w:pPr>
              <w:pStyle w:val="Subtitle"/>
              <w:tabs>
                <w:tab w:val="left" w:pos="5095"/>
              </w:tabs>
              <w:ind w:right="384"/>
              <w:rPr>
                <w:rFonts w:ascii="Calibri" w:hAnsi="Calibri" w:cs="Calibri"/>
                <w:smallCaps/>
                <w:noProof/>
                <w:sz w:val="20"/>
                <w:szCs w:val="20"/>
              </w:rPr>
            </w:pPr>
          </w:p>
        </w:tc>
      </w:tr>
    </w:tbl>
    <w:p w14:paraId="12A0BF9F" w14:textId="72E06DAA" w:rsidR="00757A8B" w:rsidRPr="0054513F" w:rsidRDefault="00953FEE" w:rsidP="0054513F">
      <w:pPr>
        <w:spacing w:after="0" w:line="240" w:lineRule="auto"/>
        <w:jc w:val="both"/>
        <w:rPr>
          <w:b/>
          <w:bCs/>
          <w:color w:val="0081B3" w:themeColor="accent4" w:themeShade="BF"/>
          <w:sz w:val="18"/>
        </w:rPr>
      </w:pPr>
      <w:r w:rsidRPr="0054513F">
        <w:rPr>
          <w:rFonts w:cstheme="minorHAnsi"/>
          <w:color w:val="auto"/>
          <w:sz w:val="32"/>
          <w:szCs w:val="32"/>
        </w:rPr>
        <w:t xml:space="preserve">                </w:t>
      </w:r>
      <w:r w:rsidR="00757A8B" w:rsidRPr="0054513F">
        <w:rPr>
          <w:b/>
          <w:bCs/>
          <w:color w:val="0081B3" w:themeColor="accent4" w:themeShade="BF"/>
          <w:sz w:val="18"/>
        </w:rPr>
        <w:t>For more information about the CT Statewide Family Council please visit the webpage at:</w:t>
      </w:r>
    </w:p>
    <w:p w14:paraId="2E50B102" w14:textId="0EF265BC" w:rsidR="00F01B90" w:rsidRPr="0054513F" w:rsidRDefault="00000000" w:rsidP="00252E94">
      <w:pPr>
        <w:pStyle w:val="Footer"/>
        <w:pBdr>
          <w:top w:val="single" w:sz="8" w:space="0" w:color="64B2C1" w:themeColor="background2"/>
        </w:pBdr>
        <w:jc w:val="center"/>
        <w:rPr>
          <w:b/>
          <w:bCs/>
          <w:color w:val="000000" w:themeColor="hyperlink"/>
          <w:u w:val="single"/>
        </w:rPr>
      </w:pPr>
      <w:hyperlink r:id="rId20" w:history="1">
        <w:r w:rsidR="00F01B90" w:rsidRPr="0054513F">
          <w:rPr>
            <w:rStyle w:val="Hyperlink"/>
            <w:b/>
            <w:bCs/>
          </w:rPr>
          <w:t xml:space="preserve">https://portal.ct.gov/LTCOP/State-Wide-Family-Council </w:t>
        </w:r>
      </w:hyperlink>
      <w:r w:rsidR="0041620B" w:rsidRPr="0054513F">
        <w:rPr>
          <w:rStyle w:val="Hyperlink"/>
          <w:b/>
          <w:bCs/>
          <w:u w:val="none"/>
        </w:rPr>
        <w:t xml:space="preserve"> </w:t>
      </w:r>
      <w:r w:rsidR="00757A8B" w:rsidRPr="0054513F">
        <w:rPr>
          <w:b/>
          <w:bCs/>
          <w:color w:val="0081B3" w:themeColor="accent4" w:themeShade="BF"/>
        </w:rPr>
        <w:t>or contact</w:t>
      </w:r>
      <w:r w:rsidR="00757A8B" w:rsidRPr="0054513F">
        <w:rPr>
          <w:b/>
          <w:bCs/>
          <w:noProof/>
          <w:color w:val="0081B3" w:themeColor="accent4" w:themeShade="B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A5BB31" wp14:editId="697E5A0B">
                <wp:simplePos x="0" y="0"/>
                <wp:positionH relativeFrom="page">
                  <wp:posOffset>40639</wp:posOffset>
                </wp:positionH>
                <wp:positionV relativeFrom="paragraph">
                  <wp:posOffset>2854326</wp:posOffset>
                </wp:positionV>
                <wp:extent cx="455584" cy="159656"/>
                <wp:effectExtent l="0" t="0" r="0" b="0"/>
                <wp:wrapNone/>
                <wp:docPr id="202286160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455584" cy="159656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0344D" w14:textId="2F8C9238" w:rsidR="00757A8B" w:rsidRDefault="00757A8B" w:rsidP="00757A8B">
                            <w:pPr>
                              <w:jc w:val="center"/>
                              <w:rPr>
                                <w:color w:val="58585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85858"/>
                                <w:sz w:val="16"/>
                                <w:szCs w:val="16"/>
                              </w:rPr>
                              <w:t>8/9/23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A5BB31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left:0;text-align:left;margin-left:3.2pt;margin-top:224.75pt;width:35.85pt;height:12.55pt;rotation:1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" filled="f" stroked="f">
                <v:stroke joinstyle="round"/>
                <o:lock v:ext="edit" shapetype="t"/>
                <v:textbox>
                  <w:txbxContent>
                    <w:p w14:paraId="7B80344D" w14:textId="2F8C9238" w:rsidR="00757A8B" w:rsidRDefault="00757A8B" w:rsidP="00757A8B">
                      <w:pPr>
                        <w:jc w:val="center"/>
                        <w:rPr>
                          <w:color w:val="585858"/>
                          <w:sz w:val="16"/>
                          <w:szCs w:val="16"/>
                        </w:rPr>
                      </w:pPr>
                      <w:r>
                        <w:rPr>
                          <w:color w:val="585858"/>
                          <w:sz w:val="16"/>
                          <w:szCs w:val="16"/>
                        </w:rPr>
                        <w:t>8/9/23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1620B" w:rsidRPr="0054513F">
        <w:rPr>
          <w:b/>
          <w:bCs/>
          <w:color w:val="0081B3" w:themeColor="accent4" w:themeShade="BF"/>
        </w:rPr>
        <w:t xml:space="preserve"> us at:</w:t>
      </w:r>
      <w:r w:rsidR="00757A8B" w:rsidRPr="0054513F">
        <w:rPr>
          <w:b/>
          <w:bCs/>
          <w:color w:val="0081B3" w:themeColor="accent4" w:themeShade="BF"/>
        </w:rPr>
        <w:t xml:space="preserve"> </w:t>
      </w:r>
      <w:hyperlink r:id="rId21" w:history="1">
        <w:r w:rsidR="00757A8B" w:rsidRPr="0054513F">
          <w:rPr>
            <w:rStyle w:val="Hyperlink"/>
            <w:b/>
            <w:bCs/>
          </w:rPr>
          <w:t>ctswfamilycouncil@gmail.com</w:t>
        </w:r>
      </w:hyperlink>
    </w:p>
    <w:sectPr w:rsidR="00F01B90" w:rsidRPr="0054513F" w:rsidSect="00A20A4C">
      <w:headerReference w:type="default" r:id="rId22"/>
      <w:footerReference w:type="default" r:id="rId23"/>
      <w:headerReference w:type="first" r:id="rId24"/>
      <w:pgSz w:w="12240" w:h="15840" w:code="1"/>
      <w:pgMar w:top="288" w:right="540" w:bottom="288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8C7B5" w14:textId="77777777" w:rsidR="00CE707C" w:rsidRDefault="00CE707C" w:rsidP="005A20E2">
      <w:pPr>
        <w:spacing w:after="0"/>
      </w:pPr>
      <w:r>
        <w:separator/>
      </w:r>
    </w:p>
    <w:p w14:paraId="1E623E14" w14:textId="77777777" w:rsidR="00CE707C" w:rsidRDefault="00CE707C"/>
    <w:p w14:paraId="39F43825" w14:textId="77777777" w:rsidR="00CE707C" w:rsidRDefault="00CE707C" w:rsidP="009B4773"/>
    <w:p w14:paraId="691AA3BA" w14:textId="77777777" w:rsidR="00CE707C" w:rsidRDefault="00CE707C" w:rsidP="00513832"/>
  </w:endnote>
  <w:endnote w:type="continuationSeparator" w:id="0">
    <w:p w14:paraId="567E45B0" w14:textId="77777777" w:rsidR="00CE707C" w:rsidRDefault="00CE707C" w:rsidP="005A20E2">
      <w:pPr>
        <w:spacing w:after="0"/>
      </w:pPr>
      <w:r>
        <w:continuationSeparator/>
      </w:r>
    </w:p>
    <w:p w14:paraId="454458DD" w14:textId="77777777" w:rsidR="00CE707C" w:rsidRDefault="00CE707C"/>
    <w:p w14:paraId="6A11EDA6" w14:textId="77777777" w:rsidR="00CE707C" w:rsidRDefault="00CE707C" w:rsidP="009B4773"/>
    <w:p w14:paraId="4CD6F190" w14:textId="77777777" w:rsidR="00CE707C" w:rsidRDefault="00CE707C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4620B" w14:textId="0D7B6F7B" w:rsidR="00B57756" w:rsidRPr="003639D2" w:rsidRDefault="00B57756" w:rsidP="00B456A6">
    <w:pPr>
      <w:pStyle w:val="Footer"/>
    </w:pPr>
    <w:r w:rsidRPr="003639D2">
      <w:fldChar w:fldCharType="begin"/>
    </w:r>
    <w:r w:rsidRPr="003639D2">
      <w:instrText xml:space="preserve"> PAGE   \* MERGEFORMAT </w:instrText>
    </w:r>
    <w:r w:rsidRPr="003639D2">
      <w:fldChar w:fldCharType="separate"/>
    </w:r>
    <w:r w:rsidRPr="003639D2">
      <w:t>1</w:t>
    </w:r>
    <w:r w:rsidRPr="003639D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7E91A" w14:textId="77777777" w:rsidR="00CE707C" w:rsidRDefault="00CE707C" w:rsidP="005A20E2">
      <w:pPr>
        <w:spacing w:after="0"/>
      </w:pPr>
      <w:r>
        <w:separator/>
      </w:r>
    </w:p>
    <w:p w14:paraId="45D638AD" w14:textId="77777777" w:rsidR="00CE707C" w:rsidRDefault="00CE707C"/>
    <w:p w14:paraId="46492175" w14:textId="77777777" w:rsidR="00CE707C" w:rsidRDefault="00CE707C" w:rsidP="009B4773"/>
    <w:p w14:paraId="7E9572D2" w14:textId="77777777" w:rsidR="00CE707C" w:rsidRDefault="00CE707C" w:rsidP="00513832"/>
  </w:footnote>
  <w:footnote w:type="continuationSeparator" w:id="0">
    <w:p w14:paraId="5AABEC8A" w14:textId="77777777" w:rsidR="00CE707C" w:rsidRDefault="00CE707C" w:rsidP="005A20E2">
      <w:pPr>
        <w:spacing w:after="0"/>
      </w:pPr>
      <w:r>
        <w:continuationSeparator/>
      </w:r>
    </w:p>
    <w:p w14:paraId="109E4D0B" w14:textId="77777777" w:rsidR="00CE707C" w:rsidRDefault="00CE707C"/>
    <w:p w14:paraId="23FE497C" w14:textId="77777777" w:rsidR="00CE707C" w:rsidRDefault="00CE707C" w:rsidP="009B4773"/>
    <w:p w14:paraId="6D55CD25" w14:textId="77777777" w:rsidR="00CE707C" w:rsidRDefault="00CE707C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4A315" w14:textId="5426C3A8" w:rsidR="003639D2" w:rsidRPr="003639D2" w:rsidRDefault="00000000" w:rsidP="003639D2">
    <w:pPr>
      <w:pStyle w:val="Header1"/>
    </w:pPr>
    <w:sdt>
      <w:sdtPr>
        <w:alias w:val="Title"/>
        <w:tag w:val=""/>
        <w:id w:val="-611985797"/>
        <w:placeholder>
          <w:docPart w:val="73288062347C430186A7BECB44923BC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Content>
        <w:r w:rsidR="009B1121">
          <w:t>Statewide Family Council Meeting</w:t>
        </w:r>
      </w:sdtContent>
    </w:sdt>
  </w:p>
  <w:p w14:paraId="03514BC0" w14:textId="58A430CE" w:rsidR="005854DB" w:rsidRPr="005854DB" w:rsidRDefault="00000000" w:rsidP="003D6AFD">
    <w:pPr>
      <w:pStyle w:val="Header"/>
    </w:pPr>
    <w:sdt>
      <w:sdtPr>
        <w:alias w:val="Subtitle"/>
        <w:tag w:val=""/>
        <w:id w:val="-2023313307"/>
        <w:showingPlcHdr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Content>
        <w:r w:rsidR="000F3CBB">
          <w:t xml:space="preserve">     </w:t>
        </w:r>
      </w:sdtContent>
    </w:sdt>
    <w:r w:rsidR="003D6AFD" w:rsidRPr="003D6AFD">
      <w:t xml:space="preserve"> </w:t>
    </w:r>
    <w:r w:rsidR="005854DB">
      <w:rPr>
        <w:noProof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4FFE73B4" wp14:editId="6FA9A73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3169B4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FE73B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&quot;&quot;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" fillcolor="#107082" stroked="f">
              <v:fill opacity="9766f"/>
              <v:textbox inset="20mm,8mm">
                <w:txbxContent>
                  <w:p w14:paraId="223169B4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D73C3" w14:textId="77777777" w:rsidR="005854DB" w:rsidRDefault="005C7E0C" w:rsidP="00A67285">
    <w:pPr>
      <w:pStyle w:val="Header"/>
      <w:spacing w:after="0"/>
    </w:pPr>
    <w:r>
      <w:rPr>
        <w:noProof/>
      </w:rPr>
      <w:drawing>
        <wp:anchor distT="0" distB="0" distL="114300" distR="114300" simplePos="0" relativeHeight="251698176" behindDoc="1" locked="0" layoutInCell="1" allowOverlap="1" wp14:anchorId="5A7FE4BB" wp14:editId="7776C35B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3" name="Picture 3" descr="Group of people discuss someth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561012F"/>
    <w:multiLevelType w:val="hybridMultilevel"/>
    <w:tmpl w:val="3C6411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C6053BD"/>
    <w:multiLevelType w:val="hybridMultilevel"/>
    <w:tmpl w:val="80388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92D5755"/>
    <w:multiLevelType w:val="hybridMultilevel"/>
    <w:tmpl w:val="1B062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C23986"/>
    <w:multiLevelType w:val="hybridMultilevel"/>
    <w:tmpl w:val="4F340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7002756">
    <w:abstractNumId w:val="29"/>
  </w:num>
  <w:num w:numId="2" w16cid:durableId="874729533">
    <w:abstractNumId w:val="38"/>
  </w:num>
  <w:num w:numId="3" w16cid:durableId="1773669240">
    <w:abstractNumId w:val="18"/>
  </w:num>
  <w:num w:numId="4" w16cid:durableId="1444616504">
    <w:abstractNumId w:val="26"/>
  </w:num>
  <w:num w:numId="5" w16cid:durableId="328095511">
    <w:abstractNumId w:val="15"/>
  </w:num>
  <w:num w:numId="6" w16cid:durableId="835922265">
    <w:abstractNumId w:val="8"/>
  </w:num>
  <w:num w:numId="7" w16cid:durableId="504323006">
    <w:abstractNumId w:val="37"/>
  </w:num>
  <w:num w:numId="8" w16cid:durableId="844173881">
    <w:abstractNumId w:val="14"/>
  </w:num>
  <w:num w:numId="9" w16cid:durableId="877934322">
    <w:abstractNumId w:val="40"/>
  </w:num>
  <w:num w:numId="10" w16cid:durableId="1765565451">
    <w:abstractNumId w:val="34"/>
  </w:num>
  <w:num w:numId="11" w16cid:durableId="1731806504">
    <w:abstractNumId w:val="4"/>
  </w:num>
  <w:num w:numId="12" w16cid:durableId="729154450">
    <w:abstractNumId w:val="12"/>
  </w:num>
  <w:num w:numId="13" w16cid:durableId="1539975279">
    <w:abstractNumId w:val="17"/>
  </w:num>
  <w:num w:numId="14" w16cid:durableId="1731463289">
    <w:abstractNumId w:val="25"/>
  </w:num>
  <w:num w:numId="15" w16cid:durableId="258565073">
    <w:abstractNumId w:val="21"/>
  </w:num>
  <w:num w:numId="16" w16cid:durableId="1142888982">
    <w:abstractNumId w:val="7"/>
  </w:num>
  <w:num w:numId="17" w16cid:durableId="1922399701">
    <w:abstractNumId w:val="27"/>
  </w:num>
  <w:num w:numId="18" w16cid:durableId="1755474455">
    <w:abstractNumId w:val="41"/>
  </w:num>
  <w:num w:numId="19" w16cid:durableId="999235899">
    <w:abstractNumId w:val="11"/>
  </w:num>
  <w:num w:numId="20" w16cid:durableId="257374374">
    <w:abstractNumId w:val="31"/>
  </w:num>
  <w:num w:numId="21" w16cid:durableId="407192277">
    <w:abstractNumId w:val="13"/>
  </w:num>
  <w:num w:numId="22" w16cid:durableId="1760372443">
    <w:abstractNumId w:val="22"/>
  </w:num>
  <w:num w:numId="23" w16cid:durableId="1187211004">
    <w:abstractNumId w:val="24"/>
  </w:num>
  <w:num w:numId="24" w16cid:durableId="255217725">
    <w:abstractNumId w:val="20"/>
  </w:num>
  <w:num w:numId="25" w16cid:durableId="1227186372">
    <w:abstractNumId w:val="23"/>
  </w:num>
  <w:num w:numId="26" w16cid:durableId="982083401">
    <w:abstractNumId w:val="10"/>
  </w:num>
  <w:num w:numId="27" w16cid:durableId="1278683899">
    <w:abstractNumId w:val="35"/>
  </w:num>
  <w:num w:numId="28" w16cid:durableId="995647158">
    <w:abstractNumId w:val="16"/>
  </w:num>
  <w:num w:numId="29" w16cid:durableId="256059914">
    <w:abstractNumId w:val="6"/>
  </w:num>
  <w:num w:numId="30" w16cid:durableId="629289056">
    <w:abstractNumId w:val="19"/>
  </w:num>
  <w:num w:numId="31" w16cid:durableId="817767350">
    <w:abstractNumId w:val="5"/>
  </w:num>
  <w:num w:numId="32" w16cid:durableId="391198295">
    <w:abstractNumId w:val="30"/>
  </w:num>
  <w:num w:numId="33" w16cid:durableId="1802184886">
    <w:abstractNumId w:val="33"/>
  </w:num>
  <w:num w:numId="34" w16cid:durableId="1598832588">
    <w:abstractNumId w:val="3"/>
  </w:num>
  <w:num w:numId="35" w16cid:durableId="683244749">
    <w:abstractNumId w:val="1"/>
  </w:num>
  <w:num w:numId="36" w16cid:durableId="1239317758">
    <w:abstractNumId w:val="2"/>
  </w:num>
  <w:num w:numId="37" w16cid:durableId="2002930192">
    <w:abstractNumId w:val="0"/>
  </w:num>
  <w:num w:numId="38" w16cid:durableId="2096708974">
    <w:abstractNumId w:val="36"/>
  </w:num>
  <w:num w:numId="39" w16cid:durableId="107821358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50856997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9221792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4171294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8423699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04487204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94342338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2071921775">
    <w:abstractNumId w:val="28"/>
  </w:num>
  <w:num w:numId="47" w16cid:durableId="1656297323">
    <w:abstractNumId w:val="32"/>
  </w:num>
  <w:num w:numId="48" w16cid:durableId="1841500780">
    <w:abstractNumId w:val="39"/>
  </w:num>
  <w:num w:numId="49" w16cid:durableId="1652928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A60"/>
    <w:rsid w:val="0000092E"/>
    <w:rsid w:val="00004763"/>
    <w:rsid w:val="00012A83"/>
    <w:rsid w:val="00017C3C"/>
    <w:rsid w:val="00021F2E"/>
    <w:rsid w:val="00026EAE"/>
    <w:rsid w:val="000310D7"/>
    <w:rsid w:val="0003123C"/>
    <w:rsid w:val="00032A10"/>
    <w:rsid w:val="00040587"/>
    <w:rsid w:val="00043FFE"/>
    <w:rsid w:val="00044074"/>
    <w:rsid w:val="0004430C"/>
    <w:rsid w:val="0004756B"/>
    <w:rsid w:val="00055029"/>
    <w:rsid w:val="00066DE2"/>
    <w:rsid w:val="00077931"/>
    <w:rsid w:val="000818B8"/>
    <w:rsid w:val="00084E91"/>
    <w:rsid w:val="000900B6"/>
    <w:rsid w:val="000A649E"/>
    <w:rsid w:val="000A6DDA"/>
    <w:rsid w:val="000A7626"/>
    <w:rsid w:val="000B2D28"/>
    <w:rsid w:val="000B5DA2"/>
    <w:rsid w:val="000C1C28"/>
    <w:rsid w:val="000C5872"/>
    <w:rsid w:val="000E0979"/>
    <w:rsid w:val="000E1544"/>
    <w:rsid w:val="000F3CBB"/>
    <w:rsid w:val="000F47C0"/>
    <w:rsid w:val="000F4882"/>
    <w:rsid w:val="00110B1E"/>
    <w:rsid w:val="001155CE"/>
    <w:rsid w:val="001225D9"/>
    <w:rsid w:val="0012403E"/>
    <w:rsid w:val="00124370"/>
    <w:rsid w:val="00142CF3"/>
    <w:rsid w:val="00160392"/>
    <w:rsid w:val="00164319"/>
    <w:rsid w:val="00172B60"/>
    <w:rsid w:val="001A5429"/>
    <w:rsid w:val="001A575C"/>
    <w:rsid w:val="001B735B"/>
    <w:rsid w:val="001C7CD6"/>
    <w:rsid w:val="001D07E8"/>
    <w:rsid w:val="001D13E0"/>
    <w:rsid w:val="001D1C22"/>
    <w:rsid w:val="001E11F1"/>
    <w:rsid w:val="001E1E58"/>
    <w:rsid w:val="00206719"/>
    <w:rsid w:val="00207A17"/>
    <w:rsid w:val="00240312"/>
    <w:rsid w:val="00246C0A"/>
    <w:rsid w:val="00247B17"/>
    <w:rsid w:val="00252E4A"/>
    <w:rsid w:val="00252E94"/>
    <w:rsid w:val="00253C82"/>
    <w:rsid w:val="002642A8"/>
    <w:rsid w:val="00284B3C"/>
    <w:rsid w:val="002955AB"/>
    <w:rsid w:val="002A137B"/>
    <w:rsid w:val="002B5947"/>
    <w:rsid w:val="002C2A60"/>
    <w:rsid w:val="0031130D"/>
    <w:rsid w:val="00314A6F"/>
    <w:rsid w:val="003200EF"/>
    <w:rsid w:val="00334394"/>
    <w:rsid w:val="00347AF5"/>
    <w:rsid w:val="00360F98"/>
    <w:rsid w:val="00361B1C"/>
    <w:rsid w:val="00362478"/>
    <w:rsid w:val="003639D2"/>
    <w:rsid w:val="00374421"/>
    <w:rsid w:val="0038724C"/>
    <w:rsid w:val="0039010C"/>
    <w:rsid w:val="00396BA9"/>
    <w:rsid w:val="003A1203"/>
    <w:rsid w:val="003B5758"/>
    <w:rsid w:val="003C01B2"/>
    <w:rsid w:val="003D59A7"/>
    <w:rsid w:val="003D6AFD"/>
    <w:rsid w:val="003E7290"/>
    <w:rsid w:val="003E78A7"/>
    <w:rsid w:val="003F0714"/>
    <w:rsid w:val="003F13B0"/>
    <w:rsid w:val="003F5F4A"/>
    <w:rsid w:val="00403423"/>
    <w:rsid w:val="0041620B"/>
    <w:rsid w:val="004262DD"/>
    <w:rsid w:val="0042646F"/>
    <w:rsid w:val="00435096"/>
    <w:rsid w:val="004411FB"/>
    <w:rsid w:val="00443212"/>
    <w:rsid w:val="004528DB"/>
    <w:rsid w:val="00493EC0"/>
    <w:rsid w:val="00495909"/>
    <w:rsid w:val="004B5251"/>
    <w:rsid w:val="004C0453"/>
    <w:rsid w:val="004C4196"/>
    <w:rsid w:val="004C432D"/>
    <w:rsid w:val="004C7B3E"/>
    <w:rsid w:val="004E6FFA"/>
    <w:rsid w:val="00507625"/>
    <w:rsid w:val="00513832"/>
    <w:rsid w:val="00526C37"/>
    <w:rsid w:val="00533047"/>
    <w:rsid w:val="0054513F"/>
    <w:rsid w:val="00567626"/>
    <w:rsid w:val="00575352"/>
    <w:rsid w:val="00577B45"/>
    <w:rsid w:val="005854DB"/>
    <w:rsid w:val="00587D7C"/>
    <w:rsid w:val="005919AF"/>
    <w:rsid w:val="00592330"/>
    <w:rsid w:val="00594F95"/>
    <w:rsid w:val="00597CC9"/>
    <w:rsid w:val="005A20E2"/>
    <w:rsid w:val="005B6A1A"/>
    <w:rsid w:val="005C7E0C"/>
    <w:rsid w:val="005D2146"/>
    <w:rsid w:val="005F136D"/>
    <w:rsid w:val="005F6388"/>
    <w:rsid w:val="00614607"/>
    <w:rsid w:val="006329E1"/>
    <w:rsid w:val="00633E73"/>
    <w:rsid w:val="006537EF"/>
    <w:rsid w:val="00655308"/>
    <w:rsid w:val="00664450"/>
    <w:rsid w:val="00675FB0"/>
    <w:rsid w:val="00685B4E"/>
    <w:rsid w:val="006936EB"/>
    <w:rsid w:val="006B048A"/>
    <w:rsid w:val="006B2383"/>
    <w:rsid w:val="006B3FFB"/>
    <w:rsid w:val="006C4D5C"/>
    <w:rsid w:val="006D0144"/>
    <w:rsid w:val="006E269E"/>
    <w:rsid w:val="006E3FC8"/>
    <w:rsid w:val="006F38DB"/>
    <w:rsid w:val="007078C1"/>
    <w:rsid w:val="007157EF"/>
    <w:rsid w:val="00717DBA"/>
    <w:rsid w:val="00720CC0"/>
    <w:rsid w:val="0073670F"/>
    <w:rsid w:val="00740FCE"/>
    <w:rsid w:val="00753E67"/>
    <w:rsid w:val="00757A8B"/>
    <w:rsid w:val="0078010D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3EDA"/>
    <w:rsid w:val="008151C0"/>
    <w:rsid w:val="00817F8C"/>
    <w:rsid w:val="0082491D"/>
    <w:rsid w:val="00830AB1"/>
    <w:rsid w:val="0083428B"/>
    <w:rsid w:val="00842B6B"/>
    <w:rsid w:val="00846C3C"/>
    <w:rsid w:val="00870706"/>
    <w:rsid w:val="00876F99"/>
    <w:rsid w:val="008820B3"/>
    <w:rsid w:val="00884EF0"/>
    <w:rsid w:val="00886169"/>
    <w:rsid w:val="0089410F"/>
    <w:rsid w:val="008965F6"/>
    <w:rsid w:val="008A2B5E"/>
    <w:rsid w:val="008A3F87"/>
    <w:rsid w:val="008B0DC8"/>
    <w:rsid w:val="008C2A1C"/>
    <w:rsid w:val="008D3386"/>
    <w:rsid w:val="008F704C"/>
    <w:rsid w:val="0090206C"/>
    <w:rsid w:val="00902998"/>
    <w:rsid w:val="009101F2"/>
    <w:rsid w:val="00912C1B"/>
    <w:rsid w:val="0092125E"/>
    <w:rsid w:val="00924319"/>
    <w:rsid w:val="009355C2"/>
    <w:rsid w:val="00952A7A"/>
    <w:rsid w:val="00953FEE"/>
    <w:rsid w:val="00974BF8"/>
    <w:rsid w:val="009755FA"/>
    <w:rsid w:val="009A2627"/>
    <w:rsid w:val="009A3B33"/>
    <w:rsid w:val="009A45A0"/>
    <w:rsid w:val="009B1121"/>
    <w:rsid w:val="009B35B5"/>
    <w:rsid w:val="009B3A56"/>
    <w:rsid w:val="009B4773"/>
    <w:rsid w:val="009C4362"/>
    <w:rsid w:val="009D2556"/>
    <w:rsid w:val="009E746B"/>
    <w:rsid w:val="00A202C3"/>
    <w:rsid w:val="00A20A4C"/>
    <w:rsid w:val="00A371D8"/>
    <w:rsid w:val="00A630FD"/>
    <w:rsid w:val="00A67285"/>
    <w:rsid w:val="00A74908"/>
    <w:rsid w:val="00A91213"/>
    <w:rsid w:val="00A9338F"/>
    <w:rsid w:val="00A960DC"/>
    <w:rsid w:val="00AA29B1"/>
    <w:rsid w:val="00AA387F"/>
    <w:rsid w:val="00AA66D7"/>
    <w:rsid w:val="00AA6D5D"/>
    <w:rsid w:val="00AC27E0"/>
    <w:rsid w:val="00AC3653"/>
    <w:rsid w:val="00AE0241"/>
    <w:rsid w:val="00AE5008"/>
    <w:rsid w:val="00B00085"/>
    <w:rsid w:val="00B12D81"/>
    <w:rsid w:val="00B21875"/>
    <w:rsid w:val="00B26302"/>
    <w:rsid w:val="00B3063C"/>
    <w:rsid w:val="00B37B3B"/>
    <w:rsid w:val="00B44C47"/>
    <w:rsid w:val="00B456A6"/>
    <w:rsid w:val="00B50859"/>
    <w:rsid w:val="00B57756"/>
    <w:rsid w:val="00B57F4F"/>
    <w:rsid w:val="00B616B2"/>
    <w:rsid w:val="00B714FF"/>
    <w:rsid w:val="00B7636D"/>
    <w:rsid w:val="00B80CF1"/>
    <w:rsid w:val="00B82709"/>
    <w:rsid w:val="00BA2A38"/>
    <w:rsid w:val="00BA31C4"/>
    <w:rsid w:val="00BB02E6"/>
    <w:rsid w:val="00BB1642"/>
    <w:rsid w:val="00BD0C60"/>
    <w:rsid w:val="00BF7A25"/>
    <w:rsid w:val="00C17BCF"/>
    <w:rsid w:val="00C3246A"/>
    <w:rsid w:val="00C60962"/>
    <w:rsid w:val="00C65564"/>
    <w:rsid w:val="00CA61D8"/>
    <w:rsid w:val="00CD1D98"/>
    <w:rsid w:val="00CE29F2"/>
    <w:rsid w:val="00CE707C"/>
    <w:rsid w:val="00CF1267"/>
    <w:rsid w:val="00D0163D"/>
    <w:rsid w:val="00D064A8"/>
    <w:rsid w:val="00D13200"/>
    <w:rsid w:val="00D26769"/>
    <w:rsid w:val="00D27AF8"/>
    <w:rsid w:val="00D50A9C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D2707"/>
    <w:rsid w:val="00DE4FB1"/>
    <w:rsid w:val="00DE589A"/>
    <w:rsid w:val="00DE65A2"/>
    <w:rsid w:val="00DF20C7"/>
    <w:rsid w:val="00DF2DCC"/>
    <w:rsid w:val="00E01D0E"/>
    <w:rsid w:val="00E16215"/>
    <w:rsid w:val="00E31650"/>
    <w:rsid w:val="00E35169"/>
    <w:rsid w:val="00E53724"/>
    <w:rsid w:val="00E552C8"/>
    <w:rsid w:val="00E75006"/>
    <w:rsid w:val="00E84350"/>
    <w:rsid w:val="00E85863"/>
    <w:rsid w:val="00E91AE4"/>
    <w:rsid w:val="00EA431D"/>
    <w:rsid w:val="00EA4366"/>
    <w:rsid w:val="00EA5A3A"/>
    <w:rsid w:val="00EB0AF6"/>
    <w:rsid w:val="00EC4BCD"/>
    <w:rsid w:val="00F0085E"/>
    <w:rsid w:val="00F01B90"/>
    <w:rsid w:val="00F061D5"/>
    <w:rsid w:val="00F217D3"/>
    <w:rsid w:val="00F33F5E"/>
    <w:rsid w:val="00F60840"/>
    <w:rsid w:val="00F75B86"/>
    <w:rsid w:val="00F77933"/>
    <w:rsid w:val="00F80898"/>
    <w:rsid w:val="00F8411A"/>
    <w:rsid w:val="00FB1673"/>
    <w:rsid w:val="00FB315C"/>
    <w:rsid w:val="00FC1405"/>
    <w:rsid w:val="00FE39EB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88C84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Strong">
    <w:name w:val="Strong"/>
    <w:basedOn w:val="DefaultParagraphFont"/>
    <w:uiPriority w:val="22"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9C4362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9B1121"/>
  </w:style>
  <w:style w:type="character" w:styleId="FollowedHyperlink">
    <w:name w:val="FollowedHyperlink"/>
    <w:basedOn w:val="DefaultParagraphFont"/>
    <w:uiPriority w:val="99"/>
    <w:semiHidden/>
    <w:unhideWhenUsed/>
    <w:rsid w:val="00252E94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5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2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31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756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822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85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301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887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24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8919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578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53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2446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18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807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27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622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249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6001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36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425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626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02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55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612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79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97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912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681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6302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36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14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682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472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408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725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405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143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667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588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612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358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987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570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589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628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539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325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57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446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9738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4677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630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162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52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253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6934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378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5903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784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791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907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153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59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3687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372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455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687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96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27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885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2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023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385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5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72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55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7844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529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33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126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935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1470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312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232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41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1842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70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041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250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111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764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97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587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9024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585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335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593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48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4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hyperlink" Target="https://us02web.zoom.us/j/81042484370?pwd=WmtKN3ZwSjFzNXlyczNyazc0VDJxZz09" TargetMode="Externa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yperlink" Target="mailto:ctswfamilycouncil@gmail.com" TargetMode="Externa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hyperlink" Target="https://portal.ct.gov/LTCOP/State-Wide-Family-Council%2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Tel:19292056099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ndy\AppData\Roaming\Microsoft\Templates\Small%20business%20startup%20checklist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9019A99-B8A3-4DC2-B1D3-C4C961352C4B}" type="doc">
      <dgm:prSet loTypeId="urn:microsoft.com/office/officeart/2005/8/layout/venn3" loCatId="relationship" qsTypeId="urn:microsoft.com/office/officeart/2005/8/quickstyle/simple1" qsCatId="simple" csTypeId="urn:microsoft.com/office/officeart/2005/8/colors/colorful1" csCatId="colorful" phldr="1"/>
      <dgm:spPr>
        <a:scene3d>
          <a:camera prst="orthographicFront">
            <a:rot lat="0" lon="0" rev="0"/>
          </a:camera>
          <a:lightRig rig="threePt" dir="t"/>
        </a:scene3d>
      </dgm:spPr>
      <dgm:t>
        <a:bodyPr/>
        <a:lstStyle/>
        <a:p>
          <a:endParaRPr lang="en-US"/>
        </a:p>
      </dgm:t>
    </dgm:pt>
    <dgm:pt modelId="{264BB2D5-5C17-42E2-A6F3-4A01281FD2C0}">
      <dgm:prSet phldrT="[Text]" custT="1"/>
      <dgm:spPr>
        <a:xfrm>
          <a:off x="733" y="361144"/>
          <a:ext cx="1201761" cy="1201761"/>
        </a:xfrm>
        <a:prstGeom prst="ellipse">
          <a:avLst/>
        </a:prstGeom>
        <a:solidFill>
          <a:srgbClr val="C0504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threePt" dir="t"/>
        </a:scene3d>
      </dgm:spPr>
      <dgm:t>
        <a:bodyPr/>
        <a:lstStyle/>
        <a:p>
          <a:pPr algn="ctr">
            <a:buNone/>
          </a:pPr>
          <a:r>
            <a:rPr lang="en-US" sz="105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Resident</a:t>
          </a:r>
        </a:p>
      </dgm:t>
    </dgm:pt>
    <dgm:pt modelId="{3AE4F815-F141-40E0-B2A6-BD06CEA4C546}" type="parTrans" cxnId="{28C8F6A6-2FE8-4F62-A492-00776CCC7DAF}">
      <dgm:prSet/>
      <dgm:spPr/>
      <dgm:t>
        <a:bodyPr/>
        <a:lstStyle/>
        <a:p>
          <a:pPr algn="ctr"/>
          <a:endParaRPr lang="en-US"/>
        </a:p>
      </dgm:t>
    </dgm:pt>
    <dgm:pt modelId="{A9446FEF-C145-4A82-8C2E-C9EE2DB5B9F5}" type="sibTrans" cxnId="{28C8F6A6-2FE8-4F62-A492-00776CCC7DAF}">
      <dgm:prSet/>
      <dgm:spPr/>
      <dgm:t>
        <a:bodyPr/>
        <a:lstStyle/>
        <a:p>
          <a:pPr algn="ctr"/>
          <a:endParaRPr lang="en-US"/>
        </a:p>
      </dgm:t>
    </dgm:pt>
    <dgm:pt modelId="{696071D6-96EB-454E-ADFC-F000F481E9FE}">
      <dgm:prSet phldrT="[Text]" custT="1"/>
      <dgm:spPr>
        <a:xfrm>
          <a:off x="962142" y="361144"/>
          <a:ext cx="1201761" cy="1201761"/>
        </a:xfrm>
        <a:prstGeom prst="ellipse">
          <a:avLst/>
        </a:prstGeom>
        <a:solidFill>
          <a:srgbClr val="9BBB59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threePt" dir="t"/>
        </a:scene3d>
      </dgm:spPr>
      <dgm:t>
        <a:bodyPr/>
        <a:lstStyle/>
        <a:p>
          <a:pPr algn="ctr">
            <a:buNone/>
          </a:pPr>
          <a:r>
            <a:rPr lang="en-US" sz="105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Family</a:t>
          </a:r>
        </a:p>
      </dgm:t>
    </dgm:pt>
    <dgm:pt modelId="{1BD2514E-FAA1-4DFB-AAC6-9F53B3AF5DA5}" type="parTrans" cxnId="{9CDDEE11-AB91-44F1-A90E-52E54795955E}">
      <dgm:prSet/>
      <dgm:spPr/>
      <dgm:t>
        <a:bodyPr/>
        <a:lstStyle/>
        <a:p>
          <a:pPr algn="ctr"/>
          <a:endParaRPr lang="en-US"/>
        </a:p>
      </dgm:t>
    </dgm:pt>
    <dgm:pt modelId="{C2D1DF4F-A407-4AA9-BA70-606A74AC35B6}" type="sibTrans" cxnId="{9CDDEE11-AB91-44F1-A90E-52E54795955E}">
      <dgm:prSet/>
      <dgm:spPr/>
      <dgm:t>
        <a:bodyPr/>
        <a:lstStyle/>
        <a:p>
          <a:pPr algn="ctr"/>
          <a:endParaRPr lang="en-US"/>
        </a:p>
      </dgm:t>
    </dgm:pt>
    <dgm:pt modelId="{1BDB85A0-DEF2-47B9-9EA3-6AA67F159293}">
      <dgm:prSet phldrT="[Text]" custT="1"/>
      <dgm:spPr>
        <a:xfrm>
          <a:off x="1923552" y="361144"/>
          <a:ext cx="1201761" cy="1201761"/>
        </a:xfrm>
        <a:prstGeom prst="ellipse">
          <a:avLst/>
        </a:prstGeom>
        <a:solidFill>
          <a:srgbClr val="8064A2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threePt" dir="t"/>
        </a:scene3d>
      </dgm:spPr>
      <dgm:t>
        <a:bodyPr/>
        <a:lstStyle/>
        <a:p>
          <a:pPr algn="ctr">
            <a:buNone/>
          </a:pPr>
          <a:r>
            <a:rPr lang="en-US" sz="105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Family Council</a:t>
          </a:r>
        </a:p>
      </dgm:t>
    </dgm:pt>
    <dgm:pt modelId="{42039428-6536-480B-BE22-42D5223ADD8C}" type="parTrans" cxnId="{1B6F4318-AE8F-431F-BF03-A9376FEF493C}">
      <dgm:prSet/>
      <dgm:spPr/>
      <dgm:t>
        <a:bodyPr/>
        <a:lstStyle/>
        <a:p>
          <a:pPr algn="ctr"/>
          <a:endParaRPr lang="en-US"/>
        </a:p>
      </dgm:t>
    </dgm:pt>
    <dgm:pt modelId="{17381C6B-CF9D-47F5-85AB-7FC98E7D3648}" type="sibTrans" cxnId="{1B6F4318-AE8F-431F-BF03-A9376FEF493C}">
      <dgm:prSet/>
      <dgm:spPr/>
      <dgm:t>
        <a:bodyPr/>
        <a:lstStyle/>
        <a:p>
          <a:pPr algn="ctr"/>
          <a:endParaRPr lang="en-US"/>
        </a:p>
      </dgm:t>
    </dgm:pt>
    <dgm:pt modelId="{F0C9C7EE-DB37-4684-B315-997EA081731F}">
      <dgm:prSet custT="1"/>
      <dgm:spPr>
        <a:xfrm>
          <a:off x="3846370" y="361144"/>
          <a:ext cx="1201761" cy="1201761"/>
        </a:xfrm>
        <a:prstGeom prst="ellipse">
          <a:avLst/>
        </a:prstGeom>
        <a:solidFill>
          <a:srgbClr val="F79646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threePt" dir="t"/>
        </a:scene3d>
      </dgm:spPr>
      <dgm:t>
        <a:bodyPr/>
        <a:lstStyle/>
        <a:p>
          <a:pPr algn="ctr">
            <a:buNone/>
          </a:pPr>
          <a:r>
            <a:rPr lang="en-US" sz="105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Long-Term Care Facility</a:t>
          </a:r>
        </a:p>
      </dgm:t>
    </dgm:pt>
    <dgm:pt modelId="{D0FCF7D6-250A-43CC-BD11-57251D7E7312}" type="parTrans" cxnId="{1B6B05AE-E3C7-486F-A7C0-0D814291775A}">
      <dgm:prSet/>
      <dgm:spPr/>
      <dgm:t>
        <a:bodyPr/>
        <a:lstStyle/>
        <a:p>
          <a:pPr algn="ctr"/>
          <a:endParaRPr lang="en-US"/>
        </a:p>
      </dgm:t>
    </dgm:pt>
    <dgm:pt modelId="{B7C323EB-B2E5-4813-82FF-020919308CA6}" type="sibTrans" cxnId="{1B6B05AE-E3C7-486F-A7C0-0D814291775A}">
      <dgm:prSet/>
      <dgm:spPr/>
      <dgm:t>
        <a:bodyPr/>
        <a:lstStyle/>
        <a:p>
          <a:pPr algn="ctr"/>
          <a:endParaRPr lang="en-US"/>
        </a:p>
      </dgm:t>
    </dgm:pt>
    <dgm:pt modelId="{0F9661DD-2E17-4C76-920F-BC56D74EE171}">
      <dgm:prSet custT="1"/>
      <dgm:spPr>
        <a:xfrm>
          <a:off x="4807779" y="361144"/>
          <a:ext cx="1201761" cy="1201761"/>
        </a:xfrm>
        <a:prstGeom prst="ellipse">
          <a:avLst/>
        </a:prstGeom>
        <a:solidFill>
          <a:srgbClr val="C0504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threePt" dir="t"/>
        </a:scene3d>
      </dgm:spPr>
      <dgm:t>
        <a:bodyPr/>
        <a:lstStyle/>
        <a:p>
          <a:pPr algn="ctr">
            <a:buNone/>
          </a:pPr>
          <a:r>
            <a:rPr lang="en-US" sz="10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Relationships</a:t>
          </a:r>
        </a:p>
        <a:p>
          <a:pPr algn="ctr">
            <a:buNone/>
          </a:pPr>
          <a:r>
            <a:rPr lang="en-US" sz="10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Matter</a:t>
          </a:r>
        </a:p>
        <a:p>
          <a:pPr algn="ctr">
            <a:buNone/>
          </a:pPr>
          <a:r>
            <a:rPr lang="en-US" sz="10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Results Matter</a:t>
          </a:r>
        </a:p>
      </dgm:t>
    </dgm:pt>
    <dgm:pt modelId="{A1DF2AFA-FAA9-4836-98C1-ADFF18643E7B}" type="parTrans" cxnId="{9C8B3E4A-D74A-4393-83A5-D2F58BD872BC}">
      <dgm:prSet/>
      <dgm:spPr/>
      <dgm:t>
        <a:bodyPr/>
        <a:lstStyle/>
        <a:p>
          <a:pPr algn="ctr"/>
          <a:endParaRPr lang="en-US"/>
        </a:p>
      </dgm:t>
    </dgm:pt>
    <dgm:pt modelId="{55EF8BBF-4FC1-49B7-ABAD-C6ED070B0DD7}" type="sibTrans" cxnId="{9C8B3E4A-D74A-4393-83A5-D2F58BD872BC}">
      <dgm:prSet/>
      <dgm:spPr/>
      <dgm:t>
        <a:bodyPr/>
        <a:lstStyle/>
        <a:p>
          <a:pPr algn="ctr"/>
          <a:endParaRPr lang="en-US"/>
        </a:p>
      </dgm:t>
    </dgm:pt>
    <dgm:pt modelId="{D725B695-8FA5-490B-B224-34F8BC473192}" type="pres">
      <dgm:prSet presAssocID="{59019A99-B8A3-4DC2-B1D3-C4C961352C4B}" presName="Name0" presStyleCnt="0">
        <dgm:presLayoutVars>
          <dgm:dir/>
          <dgm:resizeHandles val="exact"/>
        </dgm:presLayoutVars>
      </dgm:prSet>
      <dgm:spPr/>
    </dgm:pt>
    <dgm:pt modelId="{8F70CF51-6E73-4317-85AC-3E0083F01803}" type="pres">
      <dgm:prSet presAssocID="{264BB2D5-5C17-42E2-A6F3-4A01281FD2C0}" presName="Name5" presStyleLbl="vennNode1" presStyleIdx="0" presStyleCnt="5">
        <dgm:presLayoutVars>
          <dgm:bulletEnabled val="1"/>
        </dgm:presLayoutVars>
      </dgm:prSet>
      <dgm:spPr/>
    </dgm:pt>
    <dgm:pt modelId="{27510577-5A26-485E-9E5A-BD73DE78DA61}" type="pres">
      <dgm:prSet presAssocID="{A9446FEF-C145-4A82-8C2E-C9EE2DB5B9F5}" presName="space" presStyleCnt="0"/>
      <dgm:spPr/>
    </dgm:pt>
    <dgm:pt modelId="{8E804294-5B85-4532-9C55-4891D02A206C}" type="pres">
      <dgm:prSet presAssocID="{696071D6-96EB-454E-ADFC-F000F481E9FE}" presName="Name5" presStyleLbl="vennNode1" presStyleIdx="1" presStyleCnt="5">
        <dgm:presLayoutVars>
          <dgm:bulletEnabled val="1"/>
        </dgm:presLayoutVars>
      </dgm:prSet>
      <dgm:spPr/>
    </dgm:pt>
    <dgm:pt modelId="{93A5FF66-C57C-4172-895C-73EC014CAD96}" type="pres">
      <dgm:prSet presAssocID="{C2D1DF4F-A407-4AA9-BA70-606A74AC35B6}" presName="space" presStyleCnt="0"/>
      <dgm:spPr/>
    </dgm:pt>
    <dgm:pt modelId="{1574F68D-75D1-49B8-9A9D-A41ED3A182F3}" type="pres">
      <dgm:prSet presAssocID="{1BDB85A0-DEF2-47B9-9EA3-6AA67F159293}" presName="Name5" presStyleLbl="vennNode1" presStyleIdx="2" presStyleCnt="5">
        <dgm:presLayoutVars>
          <dgm:bulletEnabled val="1"/>
        </dgm:presLayoutVars>
      </dgm:prSet>
      <dgm:spPr/>
    </dgm:pt>
    <dgm:pt modelId="{F6642503-6F7E-418E-87B2-39F40A448D2A}" type="pres">
      <dgm:prSet presAssocID="{17381C6B-CF9D-47F5-85AB-7FC98E7D3648}" presName="space" presStyleCnt="0"/>
      <dgm:spPr/>
    </dgm:pt>
    <dgm:pt modelId="{424A20AE-58CE-46A1-884B-D8C0A14C754E}" type="pres">
      <dgm:prSet presAssocID="{F0C9C7EE-DB37-4684-B315-997EA081731F}" presName="Name5" presStyleLbl="vennNode1" presStyleIdx="3" presStyleCnt="5">
        <dgm:presLayoutVars>
          <dgm:bulletEnabled val="1"/>
        </dgm:presLayoutVars>
      </dgm:prSet>
      <dgm:spPr/>
    </dgm:pt>
    <dgm:pt modelId="{6658A5E4-ACA4-4976-92D6-1D3ECEB61C42}" type="pres">
      <dgm:prSet presAssocID="{B7C323EB-B2E5-4813-82FF-020919308CA6}" presName="space" presStyleCnt="0"/>
      <dgm:spPr/>
    </dgm:pt>
    <dgm:pt modelId="{FEA1F587-3E2F-458A-98E6-1F676ECC2B85}" type="pres">
      <dgm:prSet presAssocID="{0F9661DD-2E17-4C76-920F-BC56D74EE171}" presName="Name5" presStyleLbl="vennNode1" presStyleIdx="4" presStyleCnt="5">
        <dgm:presLayoutVars>
          <dgm:bulletEnabled val="1"/>
        </dgm:presLayoutVars>
      </dgm:prSet>
      <dgm:spPr/>
    </dgm:pt>
  </dgm:ptLst>
  <dgm:cxnLst>
    <dgm:cxn modelId="{9CDDEE11-AB91-44F1-A90E-52E54795955E}" srcId="{59019A99-B8A3-4DC2-B1D3-C4C961352C4B}" destId="{696071D6-96EB-454E-ADFC-F000F481E9FE}" srcOrd="1" destOrd="0" parTransId="{1BD2514E-FAA1-4DFB-AAC6-9F53B3AF5DA5}" sibTransId="{C2D1DF4F-A407-4AA9-BA70-606A74AC35B6}"/>
    <dgm:cxn modelId="{1B6F4318-AE8F-431F-BF03-A9376FEF493C}" srcId="{59019A99-B8A3-4DC2-B1D3-C4C961352C4B}" destId="{1BDB85A0-DEF2-47B9-9EA3-6AA67F159293}" srcOrd="2" destOrd="0" parTransId="{42039428-6536-480B-BE22-42D5223ADD8C}" sibTransId="{17381C6B-CF9D-47F5-85AB-7FC98E7D3648}"/>
    <dgm:cxn modelId="{9AAC1427-A5F7-4587-808E-EB9043A8BE30}" type="presOf" srcId="{264BB2D5-5C17-42E2-A6F3-4A01281FD2C0}" destId="{8F70CF51-6E73-4317-85AC-3E0083F01803}" srcOrd="0" destOrd="0" presId="urn:microsoft.com/office/officeart/2005/8/layout/venn3"/>
    <dgm:cxn modelId="{9C8B3E4A-D74A-4393-83A5-D2F58BD872BC}" srcId="{59019A99-B8A3-4DC2-B1D3-C4C961352C4B}" destId="{0F9661DD-2E17-4C76-920F-BC56D74EE171}" srcOrd="4" destOrd="0" parTransId="{A1DF2AFA-FAA9-4836-98C1-ADFF18643E7B}" sibTransId="{55EF8BBF-4FC1-49B7-ABAD-C6ED070B0DD7}"/>
    <dgm:cxn modelId="{A6FE8B59-0EA4-40DC-9374-EDE8194B5E9B}" type="presOf" srcId="{0F9661DD-2E17-4C76-920F-BC56D74EE171}" destId="{FEA1F587-3E2F-458A-98E6-1F676ECC2B85}" srcOrd="0" destOrd="0" presId="urn:microsoft.com/office/officeart/2005/8/layout/venn3"/>
    <dgm:cxn modelId="{2033F688-5C30-4DF8-AACB-262E84E8441C}" type="presOf" srcId="{1BDB85A0-DEF2-47B9-9EA3-6AA67F159293}" destId="{1574F68D-75D1-49B8-9A9D-A41ED3A182F3}" srcOrd="0" destOrd="0" presId="urn:microsoft.com/office/officeart/2005/8/layout/venn3"/>
    <dgm:cxn modelId="{0399A092-28C6-4076-A209-BE7A76DFEFC8}" type="presOf" srcId="{59019A99-B8A3-4DC2-B1D3-C4C961352C4B}" destId="{D725B695-8FA5-490B-B224-34F8BC473192}" srcOrd="0" destOrd="0" presId="urn:microsoft.com/office/officeart/2005/8/layout/venn3"/>
    <dgm:cxn modelId="{28C8F6A6-2FE8-4F62-A492-00776CCC7DAF}" srcId="{59019A99-B8A3-4DC2-B1D3-C4C961352C4B}" destId="{264BB2D5-5C17-42E2-A6F3-4A01281FD2C0}" srcOrd="0" destOrd="0" parTransId="{3AE4F815-F141-40E0-B2A6-BD06CEA4C546}" sibTransId="{A9446FEF-C145-4A82-8C2E-C9EE2DB5B9F5}"/>
    <dgm:cxn modelId="{1B6B05AE-E3C7-486F-A7C0-0D814291775A}" srcId="{59019A99-B8A3-4DC2-B1D3-C4C961352C4B}" destId="{F0C9C7EE-DB37-4684-B315-997EA081731F}" srcOrd="3" destOrd="0" parTransId="{D0FCF7D6-250A-43CC-BD11-57251D7E7312}" sibTransId="{B7C323EB-B2E5-4813-82FF-020919308CA6}"/>
    <dgm:cxn modelId="{385BDBC3-5318-4CA1-9F9B-3FB3F36119F0}" type="presOf" srcId="{F0C9C7EE-DB37-4684-B315-997EA081731F}" destId="{424A20AE-58CE-46A1-884B-D8C0A14C754E}" srcOrd="0" destOrd="0" presId="urn:microsoft.com/office/officeart/2005/8/layout/venn3"/>
    <dgm:cxn modelId="{33EA00D2-B11F-4415-8911-30738C92809F}" type="presOf" srcId="{696071D6-96EB-454E-ADFC-F000F481E9FE}" destId="{8E804294-5B85-4532-9C55-4891D02A206C}" srcOrd="0" destOrd="0" presId="urn:microsoft.com/office/officeart/2005/8/layout/venn3"/>
    <dgm:cxn modelId="{BC652DAB-E53B-4AE9-9BE9-42935E8A1C78}" type="presParOf" srcId="{D725B695-8FA5-490B-B224-34F8BC473192}" destId="{8F70CF51-6E73-4317-85AC-3E0083F01803}" srcOrd="0" destOrd="0" presId="urn:microsoft.com/office/officeart/2005/8/layout/venn3"/>
    <dgm:cxn modelId="{2323230A-0F56-436F-BBF2-DE8CB1D3FB9E}" type="presParOf" srcId="{D725B695-8FA5-490B-B224-34F8BC473192}" destId="{27510577-5A26-485E-9E5A-BD73DE78DA61}" srcOrd="1" destOrd="0" presId="urn:microsoft.com/office/officeart/2005/8/layout/venn3"/>
    <dgm:cxn modelId="{A324C972-16A7-488B-9DA2-A12CD4F6454B}" type="presParOf" srcId="{D725B695-8FA5-490B-B224-34F8BC473192}" destId="{8E804294-5B85-4532-9C55-4891D02A206C}" srcOrd="2" destOrd="0" presId="urn:microsoft.com/office/officeart/2005/8/layout/venn3"/>
    <dgm:cxn modelId="{FFFCED82-BB25-44A4-936C-467FFBE76980}" type="presParOf" srcId="{D725B695-8FA5-490B-B224-34F8BC473192}" destId="{93A5FF66-C57C-4172-895C-73EC014CAD96}" srcOrd="3" destOrd="0" presId="urn:microsoft.com/office/officeart/2005/8/layout/venn3"/>
    <dgm:cxn modelId="{D1CBB549-95D5-46F8-B40F-A70B089A3E76}" type="presParOf" srcId="{D725B695-8FA5-490B-B224-34F8BC473192}" destId="{1574F68D-75D1-49B8-9A9D-A41ED3A182F3}" srcOrd="4" destOrd="0" presId="urn:microsoft.com/office/officeart/2005/8/layout/venn3"/>
    <dgm:cxn modelId="{9EF9DB54-D158-42CB-8F9F-9EE99F985F46}" type="presParOf" srcId="{D725B695-8FA5-490B-B224-34F8BC473192}" destId="{F6642503-6F7E-418E-87B2-39F40A448D2A}" srcOrd="5" destOrd="0" presId="urn:microsoft.com/office/officeart/2005/8/layout/venn3"/>
    <dgm:cxn modelId="{F5353F58-DA33-43C4-B95C-012FA9CAE393}" type="presParOf" srcId="{D725B695-8FA5-490B-B224-34F8BC473192}" destId="{424A20AE-58CE-46A1-884B-D8C0A14C754E}" srcOrd="6" destOrd="0" presId="urn:microsoft.com/office/officeart/2005/8/layout/venn3"/>
    <dgm:cxn modelId="{31314278-2FDB-4D1A-BDF9-526FACD4BBC0}" type="presParOf" srcId="{D725B695-8FA5-490B-B224-34F8BC473192}" destId="{6658A5E4-ACA4-4976-92D6-1D3ECEB61C42}" srcOrd="7" destOrd="0" presId="urn:microsoft.com/office/officeart/2005/8/layout/venn3"/>
    <dgm:cxn modelId="{E09CF2E6-3FD4-421B-A775-AD0CE5A21C84}" type="presParOf" srcId="{D725B695-8FA5-490B-B224-34F8BC473192}" destId="{FEA1F587-3E2F-458A-98E6-1F676ECC2B85}" srcOrd="8" destOrd="0" presId="urn:microsoft.com/office/officeart/2005/8/layout/venn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F70CF51-6E73-4317-85AC-3E0083F01803}">
      <dsp:nvSpPr>
        <dsp:cNvPr id="0" name=""/>
        <dsp:cNvSpPr/>
      </dsp:nvSpPr>
      <dsp:spPr>
        <a:xfrm>
          <a:off x="733" y="246690"/>
          <a:ext cx="1430668" cy="1430668"/>
        </a:xfrm>
        <a:prstGeom prst="ellipse">
          <a:avLst/>
        </a:prstGeom>
        <a:solidFill>
          <a:srgbClr val="C0504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threePt" dir="t"/>
        </a:scene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8734" tIns="13970" rIns="78734" bIns="1397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Resident</a:t>
          </a:r>
        </a:p>
      </dsp:txBody>
      <dsp:txXfrm>
        <a:off x="210249" y="456206"/>
        <a:ext cx="1011636" cy="1011636"/>
      </dsp:txXfrm>
    </dsp:sp>
    <dsp:sp modelId="{8E804294-5B85-4532-9C55-4891D02A206C}">
      <dsp:nvSpPr>
        <dsp:cNvPr id="0" name=""/>
        <dsp:cNvSpPr/>
      </dsp:nvSpPr>
      <dsp:spPr>
        <a:xfrm>
          <a:off x="1145268" y="246690"/>
          <a:ext cx="1430668" cy="1430668"/>
        </a:xfrm>
        <a:prstGeom prst="ellipse">
          <a:avLst/>
        </a:prstGeom>
        <a:solidFill>
          <a:srgbClr val="9BBB59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threePt" dir="t"/>
        </a:scene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8734" tIns="13970" rIns="78734" bIns="1397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Family</a:t>
          </a:r>
        </a:p>
      </dsp:txBody>
      <dsp:txXfrm>
        <a:off x="1354784" y="456206"/>
        <a:ext cx="1011636" cy="1011636"/>
      </dsp:txXfrm>
    </dsp:sp>
    <dsp:sp modelId="{1574F68D-75D1-49B8-9A9D-A41ED3A182F3}">
      <dsp:nvSpPr>
        <dsp:cNvPr id="0" name=""/>
        <dsp:cNvSpPr/>
      </dsp:nvSpPr>
      <dsp:spPr>
        <a:xfrm>
          <a:off x="2289803" y="246690"/>
          <a:ext cx="1430668" cy="1430668"/>
        </a:xfrm>
        <a:prstGeom prst="ellipse">
          <a:avLst/>
        </a:prstGeom>
        <a:solidFill>
          <a:srgbClr val="8064A2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threePt" dir="t"/>
        </a:scene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8734" tIns="13970" rIns="78734" bIns="1397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Family Council</a:t>
          </a:r>
        </a:p>
      </dsp:txBody>
      <dsp:txXfrm>
        <a:off x="2499319" y="456206"/>
        <a:ext cx="1011636" cy="1011636"/>
      </dsp:txXfrm>
    </dsp:sp>
    <dsp:sp modelId="{424A20AE-58CE-46A1-884B-D8C0A14C754E}">
      <dsp:nvSpPr>
        <dsp:cNvPr id="0" name=""/>
        <dsp:cNvSpPr/>
      </dsp:nvSpPr>
      <dsp:spPr>
        <a:xfrm>
          <a:off x="3434338" y="246690"/>
          <a:ext cx="1430668" cy="1430668"/>
        </a:xfrm>
        <a:prstGeom prst="ellipse">
          <a:avLst/>
        </a:prstGeom>
        <a:solidFill>
          <a:srgbClr val="F79646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threePt" dir="t"/>
        </a:scene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8734" tIns="13970" rIns="78734" bIns="1397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Long-Term Care Facility</a:t>
          </a:r>
        </a:p>
      </dsp:txBody>
      <dsp:txXfrm>
        <a:off x="3643854" y="456206"/>
        <a:ext cx="1011636" cy="1011636"/>
      </dsp:txXfrm>
    </dsp:sp>
    <dsp:sp modelId="{FEA1F587-3E2F-458A-98E6-1F676ECC2B85}">
      <dsp:nvSpPr>
        <dsp:cNvPr id="0" name=""/>
        <dsp:cNvSpPr/>
      </dsp:nvSpPr>
      <dsp:spPr>
        <a:xfrm>
          <a:off x="4578872" y="246690"/>
          <a:ext cx="1430668" cy="1430668"/>
        </a:xfrm>
        <a:prstGeom prst="ellipse">
          <a:avLst/>
        </a:prstGeom>
        <a:solidFill>
          <a:srgbClr val="C0504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threePt" dir="t"/>
        </a:scene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8734" tIns="12700" rIns="78734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Relationships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Matter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Results Matter</a:t>
          </a:r>
        </a:p>
      </dsp:txBody>
      <dsp:txXfrm>
        <a:off x="4788388" y="456206"/>
        <a:ext cx="1011636" cy="10116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3288062347C430186A7BECB44923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5FC99F-044B-4E96-A9F8-F32C651854D9}"/>
      </w:docPartPr>
      <w:docPartBody>
        <w:p w:rsidR="00E22B7E" w:rsidRDefault="00472646">
          <w:pPr>
            <w:pStyle w:val="73288062347C430186A7BECB44923BC3"/>
          </w:pPr>
          <w:r w:rsidRPr="00207A17">
            <w:t>Let the local or regional press know you are opening and when.</w:t>
          </w:r>
        </w:p>
      </w:docPartBody>
    </w:docPart>
    <w:docPart>
      <w:docPartPr>
        <w:name w:val="32779126ED884B2A91E703048B9A2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DB783-88D9-486D-A141-88A8B627CA13}"/>
      </w:docPartPr>
      <w:docPartBody>
        <w:p w:rsidR="00E22B7E" w:rsidRDefault="00472646" w:rsidP="00472646">
          <w:pPr>
            <w:pStyle w:val="32779126ED884B2A91E703048B9A2332"/>
          </w:pPr>
          <w:r w:rsidRPr="003639D2">
            <w:t>OFFICE-BASED AGENCY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646"/>
    <w:rsid w:val="00075C5A"/>
    <w:rsid w:val="00472646"/>
    <w:rsid w:val="005223E2"/>
    <w:rsid w:val="00527EB4"/>
    <w:rsid w:val="006B3FFB"/>
    <w:rsid w:val="007421D6"/>
    <w:rsid w:val="00843DB0"/>
    <w:rsid w:val="009A2627"/>
    <w:rsid w:val="00A7709E"/>
    <w:rsid w:val="00CC5AAE"/>
    <w:rsid w:val="00D3716D"/>
    <w:rsid w:val="00DA3CE2"/>
    <w:rsid w:val="00DE4FB1"/>
    <w:rsid w:val="00E00019"/>
    <w:rsid w:val="00E22B7E"/>
    <w:rsid w:val="00E77DF1"/>
    <w:rsid w:val="00EF057F"/>
    <w:rsid w:val="00F0254E"/>
    <w:rsid w:val="00F02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3288062347C430186A7BECB44923BC3">
    <w:name w:val="73288062347C430186A7BECB44923BC3"/>
  </w:style>
  <w:style w:type="paragraph" w:customStyle="1" w:styleId="32779126ED884B2A91E703048B9A2332">
    <w:name w:val="32779126ED884B2A91E703048B9A2332"/>
    <w:rsid w:val="004726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B0036D-8DA9-4D7D-BF06-842080EC8FE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C:\Users\cindy\AppData\Roaming\Microsoft\Templates\Small business startup checklist.dotx</Template>
  <TotalTime>0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Attend a Statewide                        Family Council Meeting</vt:lpstr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Statewide Family Council Meeting</dc:title>
  <dc:subject/>
  <dc:creator/>
  <cp:keywords/>
  <dc:description/>
  <cp:lastModifiedBy/>
  <cp:revision>1</cp:revision>
  <dcterms:created xsi:type="dcterms:W3CDTF">2025-04-15T20:42:00Z</dcterms:created>
  <dcterms:modified xsi:type="dcterms:W3CDTF">2025-04-15T20:42:00Z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